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F46" w:rsidRDefault="009B6B29" w:rsidP="00715F46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715F46" w:rsidRDefault="00715F46" w:rsidP="00715F46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715F4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5F46" w:rsidRPr="00CE7DC6" w:rsidRDefault="009B6B29" w:rsidP="00715F46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46" w:rsidRPr="00D635C4" w:rsidRDefault="00715F46" w:rsidP="00715F46">
            <w:pPr>
              <w:bidi w:val="0"/>
            </w:pPr>
          </w:p>
        </w:tc>
      </w:tr>
      <w:tr w:rsidR="007548B0" w:rsidTr="00715F4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5F46" w:rsidRPr="00CE7DC6" w:rsidRDefault="009B6B29" w:rsidP="00715F46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46" w:rsidRPr="00D635C4" w:rsidRDefault="00D15E68" w:rsidP="00D15E68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אגף דוברות </w:t>
            </w:r>
          </w:p>
        </w:tc>
      </w:tr>
      <w:tr w:rsidR="007548B0" w:rsidTr="00715F4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5F46" w:rsidRPr="00CE7DC6" w:rsidRDefault="009B6B29" w:rsidP="00715F46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46" w:rsidRDefault="00581759" w:rsidP="00715F46">
            <w:r>
              <w:rPr>
                <w:rFonts w:hint="cs"/>
                <w:rtl/>
              </w:rPr>
              <w:t>6.2.22</w:t>
            </w:r>
          </w:p>
        </w:tc>
      </w:tr>
    </w:tbl>
    <w:p w:rsidR="00715F46" w:rsidRDefault="00715F46" w:rsidP="00715F46">
      <w:pPr>
        <w:rPr>
          <w:rtl/>
        </w:rPr>
      </w:pPr>
    </w:p>
    <w:p w:rsidR="00715F46" w:rsidRDefault="00715F46" w:rsidP="00715F46">
      <w:pPr>
        <w:rPr>
          <w:rtl/>
        </w:rPr>
      </w:pPr>
    </w:p>
    <w:p w:rsidR="00715F46" w:rsidRDefault="00715F46" w:rsidP="00715F46">
      <w:pPr>
        <w:rPr>
          <w:rtl/>
        </w:rPr>
      </w:pPr>
    </w:p>
    <w:p w:rsidR="00715F46" w:rsidRDefault="00715F46" w:rsidP="00715F46">
      <w:pPr>
        <w:rPr>
          <w:rtl/>
        </w:rPr>
      </w:pPr>
    </w:p>
    <w:p w:rsidR="00715F46" w:rsidRDefault="00715F46" w:rsidP="00715F46">
      <w:pPr>
        <w:rPr>
          <w:rtl/>
        </w:rPr>
      </w:pPr>
    </w:p>
    <w:p w:rsidR="00715F46" w:rsidRDefault="00715F46" w:rsidP="00715F46">
      <w:pPr>
        <w:rPr>
          <w:rtl/>
        </w:rPr>
      </w:pPr>
    </w:p>
    <w:p w:rsidR="00715F46" w:rsidRDefault="009B6B29" w:rsidP="00715F46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715F46" w:rsidRDefault="00715F46" w:rsidP="00715F46">
      <w:pPr>
        <w:jc w:val="both"/>
        <w:rPr>
          <w:rFonts w:ascii="Arial" w:hAnsi="Arial"/>
          <w:b/>
          <w:sz w:val="22"/>
          <w:szCs w:val="22"/>
          <w:rtl/>
        </w:rPr>
      </w:pPr>
    </w:p>
    <w:p w:rsidR="00715F46" w:rsidRPr="00AF57E9" w:rsidRDefault="009B6B29" w:rsidP="00581759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581759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715F46" w:rsidRPr="00AF57E9" w:rsidRDefault="00715F46" w:rsidP="00715F46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715F46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5F46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715F46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59" w:rsidRPr="00ED2289" w:rsidRDefault="005A1678" w:rsidP="00581759">
            <w:pPr>
              <w:spacing w:before="120" w:after="120" w:line="360" w:lineRule="auto"/>
              <w:rPr>
                <w:rFonts w:ascii="David" w:hAnsi="David" w:cs="David"/>
                <w:sz w:val="26"/>
              </w:rPr>
            </w:pPr>
            <w:r>
              <w:rPr>
                <w:rFonts w:ascii="David" w:hAnsi="David" w:cs="David" w:hint="cs"/>
                <w:sz w:val="26"/>
                <w:rtl/>
              </w:rPr>
              <w:t xml:space="preserve">יפעת </w:t>
            </w:r>
            <w:r w:rsidR="00581759" w:rsidRPr="00ED2289">
              <w:rPr>
                <w:rFonts w:ascii="David" w:hAnsi="David" w:cs="David"/>
                <w:sz w:val="26"/>
                <w:rtl/>
              </w:rPr>
              <w:t>שירותי מידע תקשורתי</w:t>
            </w:r>
            <w:r>
              <w:rPr>
                <w:rFonts w:ascii="David" w:hAnsi="David" w:cs="David" w:hint="cs"/>
                <w:sz w:val="26"/>
                <w:rtl/>
              </w:rPr>
              <w:t xml:space="preserve"> </w:t>
            </w:r>
            <w:r w:rsidR="00581759" w:rsidRPr="00ED2289">
              <w:rPr>
                <w:rFonts w:ascii="David" w:hAnsi="David" w:cs="David"/>
                <w:sz w:val="26"/>
                <w:rtl/>
              </w:rPr>
              <w:t xml:space="preserve">- תפעול של מערכת המספקת כיסוי המידע החדשותי. איסוף ידיעות הקשורות למשרד האוצר </w:t>
            </w:r>
            <w:r w:rsidR="00581759">
              <w:rPr>
                <w:rFonts w:ascii="David" w:hAnsi="David" w:cs="David"/>
                <w:sz w:val="26"/>
                <w:rtl/>
              </w:rPr>
              <w:t>על בסיס יומי מכלל אמצעי התקשורת</w:t>
            </w:r>
            <w:r w:rsidR="00581759">
              <w:rPr>
                <w:rFonts w:ascii="David" w:hAnsi="David" w:cs="David" w:hint="cs"/>
                <w:sz w:val="26"/>
                <w:rtl/>
              </w:rPr>
              <w:t xml:space="preserve"> המסורתית.</w:t>
            </w:r>
          </w:p>
          <w:p w:rsidR="00581759" w:rsidRPr="00ED2289" w:rsidRDefault="00581759" w:rsidP="00581759">
            <w:pPr>
              <w:spacing w:before="120" w:after="120" w:line="360" w:lineRule="auto"/>
              <w:rPr>
                <w:rFonts w:ascii="David" w:hAnsi="David" w:cs="David"/>
                <w:sz w:val="26"/>
              </w:rPr>
            </w:pPr>
            <w:r w:rsidRPr="00ED2289">
              <w:rPr>
                <w:rFonts w:ascii="David" w:hAnsi="David" w:cs="David"/>
                <w:sz w:val="26"/>
                <w:rtl/>
              </w:rPr>
              <w:t xml:space="preserve">שירותי </w:t>
            </w:r>
            <w:r>
              <w:rPr>
                <w:rFonts w:ascii="David" w:hAnsi="David" w:cs="David" w:hint="cs"/>
                <w:sz w:val="26"/>
                <w:rtl/>
              </w:rPr>
              <w:t xml:space="preserve">התראות (אינפו באזר) </w:t>
            </w:r>
            <w:r w:rsidRPr="00ED2289">
              <w:rPr>
                <w:rFonts w:ascii="David" w:hAnsi="David" w:cs="David"/>
                <w:sz w:val="26"/>
                <w:rtl/>
              </w:rPr>
              <w:t xml:space="preserve">- תפעול של מערכת המספקת כיסוי והתרעה בזמן אמת של </w:t>
            </w:r>
            <w:r>
              <w:rPr>
                <w:rFonts w:ascii="David" w:hAnsi="David" w:cs="David" w:hint="cs"/>
                <w:sz w:val="26"/>
                <w:rtl/>
              </w:rPr>
              <w:t>פרסומי</w:t>
            </w:r>
            <w:r w:rsidRPr="00ED2289">
              <w:rPr>
                <w:rFonts w:ascii="David" w:hAnsi="David" w:cs="David"/>
                <w:sz w:val="26"/>
                <w:rtl/>
              </w:rPr>
              <w:t xml:space="preserve"> חדשות ואקטואליה </w:t>
            </w:r>
            <w:r>
              <w:rPr>
                <w:rFonts w:ascii="David" w:hAnsi="David" w:cs="David" w:hint="cs"/>
                <w:sz w:val="26"/>
                <w:rtl/>
              </w:rPr>
              <w:t>במדיה המסורתית</w:t>
            </w:r>
            <w:r w:rsidRPr="00ED2289">
              <w:rPr>
                <w:rFonts w:ascii="David" w:hAnsi="David" w:cs="David"/>
                <w:sz w:val="26"/>
                <w:rtl/>
              </w:rPr>
              <w:t xml:space="preserve"> בישראל.</w:t>
            </w:r>
          </w:p>
          <w:p w:rsidR="00581759" w:rsidRDefault="00581759" w:rsidP="00581759">
            <w:pPr>
              <w:spacing w:before="120" w:after="120" w:line="360" w:lineRule="auto"/>
              <w:rPr>
                <w:rFonts w:ascii="David" w:hAnsi="David" w:cs="David"/>
                <w:sz w:val="26"/>
                <w:rtl/>
              </w:rPr>
            </w:pPr>
            <w:r w:rsidRPr="00ED2289">
              <w:rPr>
                <w:rFonts w:ascii="David" w:hAnsi="David" w:cs="David"/>
                <w:sz w:val="26"/>
                <w:rtl/>
              </w:rPr>
              <w:t>שירותי ניתוח</w:t>
            </w:r>
            <w:r w:rsidR="00F2089B">
              <w:rPr>
                <w:rFonts w:ascii="David" w:hAnsi="David" w:cs="David" w:hint="cs"/>
                <w:sz w:val="26"/>
                <w:rtl/>
              </w:rPr>
              <w:t>/מחקר</w:t>
            </w:r>
            <w:r w:rsidRPr="00ED2289">
              <w:rPr>
                <w:rFonts w:ascii="David" w:hAnsi="David" w:cs="David"/>
                <w:sz w:val="26"/>
                <w:rtl/>
              </w:rPr>
              <w:t xml:space="preserve"> מדיה- ניתוח איכותי וכמותי </w:t>
            </w:r>
            <w:r>
              <w:rPr>
                <w:rFonts w:ascii="David" w:hAnsi="David" w:cs="David" w:hint="cs"/>
                <w:sz w:val="26"/>
                <w:rtl/>
              </w:rPr>
              <w:t>ל</w:t>
            </w:r>
            <w:r w:rsidRPr="00ED2289">
              <w:rPr>
                <w:rFonts w:ascii="David" w:hAnsi="David" w:cs="David"/>
                <w:sz w:val="26"/>
                <w:rtl/>
              </w:rPr>
              <w:t xml:space="preserve">נושאים ומסרים של משרד האוצר מאמצעי התקשורת </w:t>
            </w:r>
            <w:r>
              <w:rPr>
                <w:rFonts w:ascii="David" w:hAnsi="David" w:cs="David" w:hint="cs"/>
                <w:sz w:val="26"/>
                <w:rtl/>
              </w:rPr>
              <w:t>המסורתית</w:t>
            </w:r>
            <w:r w:rsidRPr="00ED2289">
              <w:rPr>
                <w:rFonts w:ascii="David" w:hAnsi="David" w:cs="David"/>
                <w:sz w:val="26"/>
                <w:rtl/>
              </w:rPr>
              <w:t>.</w:t>
            </w:r>
          </w:p>
          <w:p w:rsidR="00581759" w:rsidRPr="00ED2289" w:rsidRDefault="005A1678" w:rsidP="005A1678">
            <w:pPr>
              <w:spacing w:before="120" w:after="120" w:line="360" w:lineRule="auto"/>
              <w:rPr>
                <w:rFonts w:ascii="David" w:hAnsi="David" w:cs="David"/>
                <w:sz w:val="26"/>
                <w:rtl/>
              </w:rPr>
            </w:pPr>
            <w:r>
              <w:rPr>
                <w:rFonts w:ascii="David" w:hAnsi="David" w:cs="David" w:hint="cs"/>
                <w:sz w:val="26"/>
                <w:rtl/>
              </w:rPr>
              <w:t xml:space="preserve">יפעת </w:t>
            </w:r>
            <w:r w:rsidR="00581759">
              <w:rPr>
                <w:rFonts w:ascii="David" w:hAnsi="David" w:cs="David" w:hint="cs"/>
                <w:sz w:val="26"/>
                <w:rtl/>
              </w:rPr>
              <w:t>מספ</w:t>
            </w:r>
            <w:r>
              <w:rPr>
                <w:rFonts w:ascii="David" w:hAnsi="David" w:cs="David" w:hint="cs"/>
                <w:sz w:val="26"/>
                <w:rtl/>
              </w:rPr>
              <w:t>ק</w:t>
            </w:r>
            <w:r w:rsidR="00581759">
              <w:rPr>
                <w:rFonts w:ascii="David" w:hAnsi="David" w:cs="David" w:hint="cs"/>
                <w:sz w:val="26"/>
                <w:rtl/>
              </w:rPr>
              <w:t>ת שירות המאפשר לקבל את כלל הפרסומים התקשורתיים הנוגעים למשרד האוצר וכל מידע תקשורתי אחר הנדרש לפעילות השוטפת. המידע המת</w:t>
            </w:r>
            <w:r>
              <w:rPr>
                <w:rFonts w:ascii="David" w:hAnsi="David" w:cs="David" w:hint="cs"/>
                <w:sz w:val="26"/>
                <w:rtl/>
              </w:rPr>
              <w:t>ק</w:t>
            </w:r>
            <w:r w:rsidR="00581759">
              <w:rPr>
                <w:rFonts w:ascii="David" w:hAnsi="David" w:cs="David" w:hint="cs"/>
                <w:sz w:val="26"/>
                <w:rtl/>
              </w:rPr>
              <w:t>בל משרטט תמונה מקיפה ומש</w:t>
            </w:r>
            <w:r>
              <w:rPr>
                <w:rFonts w:ascii="David" w:hAnsi="David" w:cs="David" w:hint="cs"/>
                <w:sz w:val="26"/>
                <w:rtl/>
              </w:rPr>
              <w:t>ו</w:t>
            </w:r>
            <w:r w:rsidR="00581759">
              <w:rPr>
                <w:rFonts w:ascii="David" w:hAnsi="David" w:cs="David" w:hint="cs"/>
                <w:sz w:val="26"/>
                <w:rtl/>
              </w:rPr>
              <w:t xml:space="preserve">כללת כפי שהיא משתקפת </w:t>
            </w:r>
            <w:r w:rsidR="00F2089B">
              <w:rPr>
                <w:rFonts w:ascii="David" w:hAnsi="David" w:cs="David" w:hint="cs"/>
                <w:sz w:val="26"/>
                <w:rtl/>
              </w:rPr>
              <w:t>בכל</w:t>
            </w:r>
            <w:r>
              <w:rPr>
                <w:rFonts w:ascii="David" w:hAnsi="David" w:cs="David" w:hint="cs"/>
                <w:sz w:val="26"/>
                <w:rtl/>
              </w:rPr>
              <w:t>י</w:t>
            </w:r>
            <w:r w:rsidR="00F2089B">
              <w:rPr>
                <w:rFonts w:ascii="David" w:hAnsi="David" w:cs="David" w:hint="cs"/>
                <w:sz w:val="26"/>
                <w:rtl/>
              </w:rPr>
              <w:t xml:space="preserve"> התקשורת בישראל </w:t>
            </w:r>
            <w:r w:rsidR="00F2089B">
              <w:rPr>
                <w:rFonts w:ascii="David" w:hAnsi="David" w:cs="David"/>
                <w:sz w:val="26"/>
                <w:rtl/>
              </w:rPr>
              <w:t>–</w:t>
            </w:r>
            <w:r w:rsidR="00715F46">
              <w:rPr>
                <w:rFonts w:ascii="David" w:hAnsi="David" w:cs="David" w:hint="cs"/>
                <w:sz w:val="26"/>
                <w:rtl/>
              </w:rPr>
              <w:t xml:space="preserve"> טלוויזיה</w:t>
            </w:r>
            <w:r w:rsidR="00F2089B">
              <w:rPr>
                <w:rFonts w:ascii="David" w:hAnsi="David" w:cs="David" w:hint="cs"/>
                <w:sz w:val="26"/>
                <w:rtl/>
              </w:rPr>
              <w:t>,</w:t>
            </w:r>
            <w:r>
              <w:rPr>
                <w:rFonts w:ascii="David" w:hAnsi="David" w:cs="David" w:hint="cs"/>
                <w:sz w:val="26"/>
                <w:rtl/>
              </w:rPr>
              <w:t xml:space="preserve"> </w:t>
            </w:r>
            <w:r w:rsidR="00F2089B">
              <w:rPr>
                <w:rFonts w:ascii="David" w:hAnsi="David" w:cs="David" w:hint="cs"/>
                <w:sz w:val="26"/>
                <w:rtl/>
              </w:rPr>
              <w:t>רדיו,</w:t>
            </w:r>
            <w:r>
              <w:rPr>
                <w:rFonts w:ascii="David" w:hAnsi="David" w:cs="David" w:hint="cs"/>
                <w:sz w:val="26"/>
                <w:rtl/>
              </w:rPr>
              <w:t xml:space="preserve"> </w:t>
            </w:r>
            <w:r w:rsidR="00F2089B">
              <w:rPr>
                <w:rFonts w:ascii="David" w:hAnsi="David" w:cs="David" w:hint="cs"/>
                <w:sz w:val="26"/>
                <w:rtl/>
              </w:rPr>
              <w:t>עיתונות ואינטרנט.</w:t>
            </w:r>
          </w:p>
          <w:p w:rsidR="00715F46" w:rsidRPr="00AF57E9" w:rsidRDefault="00581759" w:rsidP="0058175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ED2289">
              <w:rPr>
                <w:rFonts w:ascii="David" w:hAnsi="David" w:cs="David"/>
                <w:sz w:val="26"/>
                <w:rtl/>
              </w:rPr>
              <w:t xml:space="preserve">החברה מספקת למשרד האוצר שירות מידע מהתקשורת מזה שנים רבות, והיא הספק היחיד העומד בכל הדרישות המבוקשות והיחידה </w:t>
            </w:r>
            <w:r w:rsidRPr="00D15E68">
              <w:rPr>
                <w:rFonts w:ascii="David" w:hAnsi="David" w:cs="David"/>
                <w:sz w:val="26"/>
                <w:rtl/>
              </w:rPr>
              <w:t>היכולה לספק לדוברות משרד האוצר את מכלול השירותים הנדרשים על ידם</w:t>
            </w:r>
            <w:r w:rsidRPr="00D15E68">
              <w:rPr>
                <w:rFonts w:ascii="David" w:hAnsi="David" w:cs="David" w:hint="cs"/>
                <w:sz w:val="26"/>
                <w:rtl/>
              </w:rPr>
              <w:t xml:space="preserve"> מאמצעי התקשורת המסורתית</w:t>
            </w:r>
            <w:r w:rsidR="00F2089B" w:rsidRPr="00D15E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</w:tbl>
    <w:p w:rsidR="00715F46" w:rsidRPr="00AF57E9" w:rsidRDefault="00715F46" w:rsidP="00715F46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715F46" w:rsidRPr="00AF57E9" w:rsidRDefault="009B6B29" w:rsidP="0058175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lastRenderedPageBreak/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581759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715F46" w:rsidRPr="00AF57E9" w:rsidRDefault="00715F46" w:rsidP="00715F46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715F46" w:rsidRPr="00AF57E9" w:rsidRDefault="009B6B29" w:rsidP="00715F4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715F46" w:rsidRPr="00AF57E9" w:rsidRDefault="00715F46" w:rsidP="00715F46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715F46">
        <w:tc>
          <w:tcPr>
            <w:tcW w:w="3085" w:type="dxa"/>
            <w:hideMark/>
          </w:tcPr>
          <w:p w:rsidR="00715F46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715F46" w:rsidRPr="00AF57E9" w:rsidRDefault="0058175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15F46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715F46" w:rsidRPr="00AF57E9" w:rsidRDefault="00715F4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715F46" w:rsidRPr="00AF57E9" w:rsidRDefault="00715F46" w:rsidP="00715F46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715F46">
        <w:tc>
          <w:tcPr>
            <w:tcW w:w="2698" w:type="dxa"/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715F46" w:rsidRPr="00AF57E9" w:rsidRDefault="00F2089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D15E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יפעת </w:t>
            </w:r>
            <w:r w:rsidRPr="00D15E6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D15E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המרכז למידע תקשורתי בע"מ </w:t>
            </w:r>
          </w:p>
        </w:tc>
      </w:tr>
      <w:tr w:rsidR="007548B0" w:rsidTr="00715F46">
        <w:tc>
          <w:tcPr>
            <w:tcW w:w="2698" w:type="dxa"/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715F46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715F46" w:rsidRPr="00AF57E9" w:rsidRDefault="00715F4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715F46">
        <w:tc>
          <w:tcPr>
            <w:tcW w:w="2698" w:type="dxa"/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715F46" w:rsidRPr="00AF57E9" w:rsidRDefault="00366A2E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715F46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715F46">
        <w:tc>
          <w:tcPr>
            <w:tcW w:w="2698" w:type="dxa"/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715F46" w:rsidRPr="00D15E68" w:rsidRDefault="00265387" w:rsidP="0026538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468,000</w:t>
            </w:r>
            <w:r w:rsidR="00953299" w:rsidRPr="00D15E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שנה</w:t>
            </w:r>
            <w:bookmarkStart w:id="0" w:name="_GoBack"/>
            <w:bookmarkEnd w:id="0"/>
            <w:r w:rsidR="00953299" w:rsidRPr="00D15E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(לא כולל מע"מ)</w:t>
            </w:r>
          </w:p>
        </w:tc>
      </w:tr>
      <w:tr w:rsidR="007548B0" w:rsidTr="00715F46">
        <w:tc>
          <w:tcPr>
            <w:tcW w:w="2698" w:type="dxa"/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715F46" w:rsidRPr="00D15E68" w:rsidRDefault="0026538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שנה </w:t>
            </w:r>
            <w:r w:rsidR="00953299" w:rsidRPr="00D15E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+שנתיים אופציה</w:t>
            </w:r>
          </w:p>
        </w:tc>
      </w:tr>
    </w:tbl>
    <w:p w:rsidR="00715F46" w:rsidRPr="00AF57E9" w:rsidRDefault="00715F46" w:rsidP="00715F46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715F46" w:rsidRPr="00AF57E9" w:rsidRDefault="009B6B29" w:rsidP="00715F46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715F46" w:rsidRPr="00AF57E9" w:rsidRDefault="009B6B29" w:rsidP="00715F46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715F46" w:rsidRPr="00AF57E9" w:rsidRDefault="00715F46" w:rsidP="00715F46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715F46" w:rsidRPr="00AF57E9" w:rsidRDefault="009B6B29" w:rsidP="00715F46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715F46" w:rsidRPr="00AF57E9" w:rsidRDefault="009B6B29" w:rsidP="00715F46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15F46" w:rsidRPr="00AF57E9" w:rsidRDefault="009B6B29" w:rsidP="00715F46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715F46" w:rsidRPr="00AF57E9" w:rsidRDefault="009B6B29" w:rsidP="00715F46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715F46" w:rsidRPr="00AF57E9" w:rsidRDefault="00715F46" w:rsidP="00715F46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581759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759" w:rsidRDefault="00581759" w:rsidP="00581759">
            <w:pPr>
              <w:spacing w:before="120" w:after="120" w:line="360" w:lineRule="auto"/>
              <w:rPr>
                <w:rFonts w:ascii="David" w:hAnsi="David" w:cs="David"/>
                <w:sz w:val="26"/>
                <w:rtl/>
              </w:rPr>
            </w:pPr>
            <w:r w:rsidRPr="00ED2289">
              <w:rPr>
                <w:rFonts w:ascii="David" w:hAnsi="David" w:cs="David"/>
                <w:sz w:val="26"/>
                <w:rtl/>
              </w:rPr>
              <w:t>על פי בדיקתנו את שוק ספקי המידע התקשורתי לאחרונה, באמצעות פנייה למשרדי ממשלה שונים ובאמצעות בדיקות ברשת האינטרנט, חברת יפעת עודנה הספק היחיד המסוגל לספק למשרד האוצר שירותי מידע מהתקשורת</w:t>
            </w:r>
            <w:r>
              <w:rPr>
                <w:rFonts w:ascii="David" w:hAnsi="David" w:cs="David" w:hint="cs"/>
                <w:sz w:val="26"/>
                <w:rtl/>
              </w:rPr>
              <w:t xml:space="preserve"> המסורתית</w:t>
            </w:r>
            <w:r w:rsidRPr="00ED2289">
              <w:rPr>
                <w:rFonts w:ascii="David" w:hAnsi="David" w:cs="David"/>
                <w:sz w:val="26"/>
                <w:rtl/>
              </w:rPr>
              <w:t xml:space="preserve"> כמתבקש.</w:t>
            </w:r>
          </w:p>
          <w:p w:rsidR="00581759" w:rsidRDefault="00581759" w:rsidP="00581759">
            <w:pPr>
              <w:spacing w:before="120" w:after="120" w:line="360" w:lineRule="auto"/>
              <w:rPr>
                <w:rFonts w:ascii="David" w:hAnsi="David" w:cs="David"/>
                <w:sz w:val="26"/>
                <w:rtl/>
              </w:rPr>
            </w:pPr>
            <w:r>
              <w:rPr>
                <w:rFonts w:ascii="David" w:hAnsi="David" w:cs="David" w:hint="cs"/>
                <w:sz w:val="26"/>
                <w:rtl/>
              </w:rPr>
              <w:t xml:space="preserve">דוברות האוצר מקבלת מיפעת כספק יחיד את שירותי המידע מהתקשורת המסורתית. </w:t>
            </w:r>
          </w:p>
          <w:p w:rsidR="00715F46" w:rsidRPr="005A1678" w:rsidRDefault="00581759" w:rsidP="005A1678">
            <w:pPr>
              <w:spacing w:before="120" w:after="120" w:line="360" w:lineRule="auto"/>
              <w:rPr>
                <w:rFonts w:ascii="David" w:hAnsi="David" w:cs="David"/>
                <w:sz w:val="26"/>
              </w:rPr>
            </w:pPr>
            <w:r>
              <w:rPr>
                <w:rFonts w:ascii="David" w:hAnsi="David" w:cs="David" w:hint="cs"/>
                <w:sz w:val="26"/>
                <w:rtl/>
              </w:rPr>
              <w:t>ליתר שירותי המידע המקוונים, קיימת לדוברות התקשורת עם חברת באזילה, שחתומה על מתן שירותים אלו במכרז מרכזי עם מנהל הרכש.</w:t>
            </w:r>
          </w:p>
        </w:tc>
      </w:tr>
    </w:tbl>
    <w:p w:rsidR="00715F46" w:rsidRPr="00AF57E9" w:rsidRDefault="00715F46" w:rsidP="00715F46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715F46" w:rsidRPr="00AF57E9" w:rsidRDefault="009B6B29" w:rsidP="00715F4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715F46" w:rsidRPr="00AF57E9" w:rsidRDefault="00715F46" w:rsidP="00715F46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715F46" w:rsidRPr="00AF57E9" w:rsidRDefault="009B6B29" w:rsidP="00715F4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715F4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46" w:rsidRPr="00AF57E9" w:rsidRDefault="009532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לילך ויסמן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46" w:rsidRPr="00AF57E9" w:rsidRDefault="009532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דוברת משרד האוצר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46" w:rsidRPr="00AF57E9" w:rsidRDefault="00715F4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715F4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5F46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715F46" w:rsidRPr="00817FBA" w:rsidRDefault="00715F46" w:rsidP="00715F46"/>
    <w:sectPr w:rsidR="00715F46" w:rsidRPr="00817FBA" w:rsidSect="00715F46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4E1" w:rsidRDefault="008624E1">
      <w:r>
        <w:separator/>
      </w:r>
    </w:p>
  </w:endnote>
  <w:endnote w:type="continuationSeparator" w:id="0">
    <w:p w:rsidR="008624E1" w:rsidRDefault="0086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15F46" w:rsidTr="00715F46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715F46" w:rsidRPr="0098529F" w:rsidRDefault="00715F46" w:rsidP="00715F46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715F46" w:rsidRPr="0098529F" w:rsidRDefault="00715F46" w:rsidP="00715F46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715F46" w:rsidRPr="0098529F" w:rsidRDefault="00715F46" w:rsidP="00715F46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265387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265387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715F46" w:rsidRPr="0098529F" w:rsidRDefault="00715F46" w:rsidP="00715F46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15F46" w:rsidTr="00715F46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715F46" w:rsidRPr="0098529F" w:rsidRDefault="00715F46" w:rsidP="00715F46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15F46" w:rsidRPr="0098529F" w:rsidRDefault="00715F46" w:rsidP="00715F46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715F46" w:rsidRPr="0098529F" w:rsidRDefault="00715F46" w:rsidP="00715F46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15F46" w:rsidRPr="0098529F" w:rsidRDefault="00715F46" w:rsidP="00715F46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15F46" w:rsidTr="00715F46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715F46" w:rsidRPr="001275E5" w:rsidRDefault="00715F46" w:rsidP="00715F46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715F46" w:rsidRPr="00843B72" w:rsidRDefault="00715F46" w:rsidP="00715F46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715F46" w:rsidRPr="00354861" w:rsidRDefault="00715F46" w:rsidP="00715F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4E1" w:rsidRDefault="008624E1">
      <w:r>
        <w:separator/>
      </w:r>
    </w:p>
  </w:footnote>
  <w:footnote w:type="continuationSeparator" w:id="0">
    <w:p w:rsidR="008624E1" w:rsidRDefault="0086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15F46" w:rsidTr="00715F46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715F46" w:rsidRPr="005D6483" w:rsidRDefault="00715F46" w:rsidP="00715F4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715F46" w:rsidRPr="005D6483" w:rsidRDefault="00715F46" w:rsidP="00715F4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15F46" w:rsidTr="00715F46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715F46" w:rsidRPr="00D84715" w:rsidRDefault="00715F46" w:rsidP="00715F46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715F46" w:rsidRPr="00CE601A" w:rsidRDefault="00715F46" w:rsidP="00715F46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715F46" w:rsidRPr="00F54EBF" w:rsidRDefault="00715F46" w:rsidP="00715F46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715F46" w:rsidRDefault="00715F46" w:rsidP="00715F46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15F46" w:rsidRPr="00CE601A" w:rsidRDefault="00715F46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15F46" w:rsidRPr="00F8548C" w:rsidRDefault="00715F46" w:rsidP="00715F46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15F46" w:rsidTr="00715F46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15F46" w:rsidRPr="00D84715" w:rsidRDefault="00715F46" w:rsidP="00715F46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715F46" w:rsidRDefault="00715F46" w:rsidP="00715F46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15F46" w:rsidRPr="00D84715" w:rsidRDefault="00715F46" w:rsidP="00715F46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15F46" w:rsidRPr="00F8548C" w:rsidRDefault="00715F46" w:rsidP="00715F46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15F46" w:rsidTr="00715F46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15F46" w:rsidRPr="00D84715" w:rsidRDefault="00715F46" w:rsidP="00715F46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715F46" w:rsidRPr="00D84715" w:rsidRDefault="00715F46" w:rsidP="00715F46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15F46" w:rsidRPr="00106EF7" w:rsidRDefault="00715F46" w:rsidP="00715F46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15F46" w:rsidRPr="00671AFA" w:rsidRDefault="00715F46" w:rsidP="00715F46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15F46" w:rsidTr="00715F46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715F46" w:rsidRPr="00D84715" w:rsidRDefault="00715F46" w:rsidP="00715F46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715F46" w:rsidRPr="00D84715" w:rsidRDefault="00715F46" w:rsidP="00715F46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715F46" w:rsidRPr="00D84715" w:rsidRDefault="00715F46" w:rsidP="00715F46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15F46" w:rsidRPr="00F8548C" w:rsidRDefault="00715F46" w:rsidP="00715F46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715F46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715F46" w:rsidRPr="00D84715" w:rsidRDefault="00715F46" w:rsidP="00715F46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715F46" w:rsidRPr="00D84715" w:rsidRDefault="00715F46" w:rsidP="00715F46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715F46" w:rsidRPr="00D84715" w:rsidRDefault="00715F46" w:rsidP="00715F46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715F46" w:rsidRPr="00F8548C" w:rsidRDefault="00715F46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715F46" w:rsidRPr="00F8548C" w:rsidRDefault="00715F46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715F46" w:rsidRPr="00D84715" w:rsidRDefault="00715F46" w:rsidP="00715F46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265387"/>
    <w:rsid w:val="00336CDD"/>
    <w:rsid w:val="00366A2E"/>
    <w:rsid w:val="0040760B"/>
    <w:rsid w:val="00581759"/>
    <w:rsid w:val="005A1678"/>
    <w:rsid w:val="005A51AB"/>
    <w:rsid w:val="00715F46"/>
    <w:rsid w:val="007548B0"/>
    <w:rsid w:val="007A579D"/>
    <w:rsid w:val="008624E1"/>
    <w:rsid w:val="00953299"/>
    <w:rsid w:val="009B6B29"/>
    <w:rsid w:val="009F7FB7"/>
    <w:rsid w:val="00BD04AE"/>
    <w:rsid w:val="00D15E68"/>
    <w:rsid w:val="00F2089B"/>
    <w:rsid w:val="00F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54370C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FF88CE9-B88C-40BC-BC07-F0C1DFBE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428</Words>
  <Characters>2207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2</cp:revision>
  <cp:lastPrinted>2022-02-06T16:22:00Z</cp:lastPrinted>
  <dcterms:created xsi:type="dcterms:W3CDTF">2022-02-10T09:57:00Z</dcterms:created>
  <dcterms:modified xsi:type="dcterms:W3CDTF">2022-02-10T09:57:00Z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